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57"/>
        <w:gridCol w:w="3799"/>
        <w:gridCol w:w="720"/>
        <w:gridCol w:w="720"/>
        <w:gridCol w:w="3851"/>
      </w:tblGrid>
      <w:tr w:rsidR="00190D3A" w:rsidTr="005C748B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:rsidR="00190D3A" w:rsidRDefault="004056DE">
                <w:r>
                  <w:rPr>
                    <w:noProof/>
                    <w:lang w:eastAsia="en-US"/>
                  </w:rPr>
                  <w:drawing>
                    <wp:inline distT="0" distB="0" distL="0" distR="0" wp14:anchorId="4B938CA9" wp14:editId="7687FA9F">
                      <wp:extent cx="2432304" cy="1816720"/>
                      <wp:effectExtent l="0" t="0" r="6350" b="0"/>
                      <wp:docPr id="9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2304" cy="1816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90D3A" w:rsidRDefault="00D168EF">
            <w:pPr>
              <w:pStyle w:val="Caption"/>
            </w:pPr>
            <w:r>
              <w:t>Art Nest lobby</w:t>
            </w:r>
          </w:p>
          <w:p w:rsidR="00190D3A" w:rsidRDefault="00DD00B0" w:rsidP="00DD00B0">
            <w:pPr>
              <w:pStyle w:val="Heading2"/>
              <w:rPr>
                <w:rStyle w:val="Heading2Char"/>
              </w:rPr>
            </w:pPr>
            <w:r>
              <w:rPr>
                <w:rStyle w:val="Heading2Char"/>
              </w:rPr>
              <w:t>Prices</w:t>
            </w:r>
          </w:p>
          <w:p w:rsidR="00DD00B0" w:rsidRDefault="00DD00B0" w:rsidP="00DD00B0">
            <w:r>
              <w:t>Open studio …$10/hr. (all ages)</w:t>
            </w:r>
          </w:p>
          <w:p w:rsidR="00DD00B0" w:rsidRDefault="00DD00B0" w:rsidP="00DD00B0">
            <w:r>
              <w:t>After school art…$25/session ( ages 5 &amp; up drop off)</w:t>
            </w:r>
          </w:p>
          <w:p w:rsidR="00DD00B0" w:rsidRDefault="00DD00B0" w:rsidP="00DD00B0">
            <w:r>
              <w:t>Paint &amp; sip…</w:t>
            </w:r>
            <w:r w:rsidR="007E155A">
              <w:t>$40</w:t>
            </w:r>
            <w:r>
              <w:t>/session ( 21 &amp; over)</w:t>
            </w:r>
          </w:p>
          <w:p w:rsidR="00DD00B0" w:rsidRDefault="00DD00B0" w:rsidP="00DD00B0">
            <w:r>
              <w:t>Art camp…</w:t>
            </w:r>
            <w:r w:rsidR="007E155A">
              <w:t>$75</w:t>
            </w:r>
            <w:r>
              <w:t>/day…</w:t>
            </w:r>
            <w:r w:rsidR="007E155A">
              <w:t>$250</w:t>
            </w:r>
            <w:r>
              <w:t>/week (5 &amp; up)</w:t>
            </w:r>
          </w:p>
          <w:p w:rsidR="00DD00B0" w:rsidRDefault="00DD00B0" w:rsidP="00DD00B0">
            <w:r>
              <w:t>Birthday parties…$250 open studi</w:t>
            </w:r>
            <w:r w:rsidR="006C1E39">
              <w:t>o</w:t>
            </w:r>
            <w:r>
              <w:t xml:space="preserve"> </w:t>
            </w:r>
            <w:r w:rsidR="00E425A3">
              <w:t>style,</w:t>
            </w:r>
            <w:r>
              <w:t xml:space="preserve">                         </w:t>
            </w:r>
            <w:r w:rsidR="006C1E39">
              <w:t xml:space="preserve">       </w:t>
            </w:r>
            <w:r>
              <w:t>$325 deluxe</w:t>
            </w:r>
            <w:r w:rsidR="006C1E39">
              <w:t xml:space="preserve">  (all parties include </w:t>
            </w:r>
            <w:r w:rsidR="00E425A3">
              <w:t xml:space="preserve">the </w:t>
            </w:r>
            <w:r w:rsidR="006C1E39">
              <w:t>space for 2 hour</w:t>
            </w:r>
            <w:r w:rsidR="00E425A3">
              <w:t>s</w:t>
            </w:r>
            <w:r w:rsidR="00FA6366">
              <w:t xml:space="preserve">, art facilitator ,art supplies, </w:t>
            </w:r>
            <w:r w:rsidR="006C1E39">
              <w:t>s and art goodie bags)</w:t>
            </w:r>
          </w:p>
          <w:p w:rsidR="00AB1ACC" w:rsidRDefault="00AB1ACC" w:rsidP="00DD00B0">
            <w:r>
              <w:t xml:space="preserve">Parents’ Night Out- </w:t>
            </w:r>
            <w:r w:rsidR="0073198B">
              <w:t>$</w:t>
            </w:r>
            <w:r>
              <w:t xml:space="preserve">35.00 </w:t>
            </w:r>
            <w:r w:rsidR="0073198B">
              <w:t>per artist. We get the pizza snacks, and provide an art filled evening, while you enjoy some time away.</w:t>
            </w:r>
          </w:p>
          <w:p w:rsidR="00DD00B0" w:rsidRDefault="006C1E39" w:rsidP="00DD00B0">
            <w:r>
              <w:t>Call for private party, space rental for events, meetings, work parties, &amp; holiday parties.</w:t>
            </w:r>
          </w:p>
          <w:p w:rsidR="005471A6" w:rsidRPr="005471A6" w:rsidRDefault="005471A6" w:rsidP="005471A6">
            <w:pPr>
              <w:rPr>
                <w:b/>
                <w:bCs/>
              </w:rPr>
            </w:pPr>
            <w:r w:rsidRPr="005471A6">
              <w:rPr>
                <w:b/>
                <w:bCs/>
              </w:rPr>
              <w:t>Contact Us</w:t>
            </w:r>
          </w:p>
          <w:p w:rsidR="005471A6" w:rsidRPr="005471A6" w:rsidRDefault="005471A6" w:rsidP="005471A6">
            <w:r w:rsidRPr="005471A6">
              <w:t>Phone: 206-466-6028</w:t>
            </w:r>
            <w:r w:rsidRPr="005471A6">
              <w:br/>
              <w:t>Email: hello@weatseattleartnest.com</w:t>
            </w:r>
            <w:r w:rsidRPr="005471A6">
              <w:br/>
              <w:t>Web:</w:t>
            </w:r>
            <w:r w:rsidR="006F57B1">
              <w:t xml:space="preserve"> </w:t>
            </w:r>
            <w:r w:rsidR="00FA6366">
              <w:t>www.</w:t>
            </w:r>
            <w:r w:rsidRPr="005471A6">
              <w:t xml:space="preserve"> westseattleartnest.com</w:t>
            </w:r>
          </w:p>
          <w:p w:rsidR="00DD00B0" w:rsidRPr="00DD00B0" w:rsidRDefault="00DD00B0" w:rsidP="00DD00B0"/>
        </w:tc>
        <w:tc>
          <w:tcPr>
            <w:tcW w:w="713" w:type="dxa"/>
          </w:tcPr>
          <w:p w:rsidR="00190D3A" w:rsidRDefault="00190D3A"/>
        </w:tc>
        <w:tc>
          <w:tcPr>
            <w:tcW w:w="757" w:type="dxa"/>
          </w:tcPr>
          <w:p w:rsidR="00190D3A" w:rsidRDefault="00190D3A"/>
        </w:tc>
        <w:tc>
          <w:tcPr>
            <w:tcW w:w="3799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99"/>
            </w:tblGrid>
            <w:tr w:rsidR="00190D3A">
              <w:trPr>
                <w:trHeight w:hRule="exact" w:val="7920"/>
              </w:trPr>
              <w:tc>
                <w:tcPr>
                  <w:tcW w:w="5000" w:type="pct"/>
                </w:tcPr>
                <w:p w:rsidR="00190D3A" w:rsidRDefault="00E948A4">
                  <w:pPr>
                    <w:pStyle w:val="Heading1"/>
                  </w:pPr>
                  <w:r>
                    <w:t>About Us</w:t>
                  </w:r>
                </w:p>
                <w:p w:rsidR="00190D3A" w:rsidRDefault="00190D3A">
                  <w:pPr>
                    <w:pStyle w:val="Heading2"/>
                  </w:pPr>
                </w:p>
                <w:p w:rsidR="00190D3A" w:rsidRDefault="009C6D29">
                  <w:r>
                    <w:t>The Art Nest is a freestyle open studio</w:t>
                  </w:r>
                  <w:r w:rsidR="00E948A4">
                    <w:t>,</w:t>
                  </w:r>
                  <w:r>
                    <w:t xml:space="preserve"> for ch</w:t>
                  </w:r>
                  <w:r w:rsidR="00FA6366">
                    <w:t>ildren of all ages. We offer a fun</w:t>
                  </w:r>
                  <w:r>
                    <w:t xml:space="preserve"> space for your children to explore their creativity. </w:t>
                  </w:r>
                  <w:r w:rsidR="008D105A">
                    <w:t>We specialize in open studio, parties of all kinds</w:t>
                  </w:r>
                  <w:r w:rsidR="00FA6366">
                    <w:t>;</w:t>
                  </w:r>
                  <w:r w:rsidR="008D105A">
                    <w:t xml:space="preserve"> for all ages, art camps, after school art, adult paint night, and parent</w:t>
                  </w:r>
                  <w:r w:rsidR="00D67FFD">
                    <w:t xml:space="preserve">s’ </w:t>
                  </w:r>
                  <w:r w:rsidR="008D105A">
                    <w:t>night out.</w:t>
                  </w:r>
                  <w:r w:rsidR="00FA6366">
                    <w:t xml:space="preserve"> </w:t>
                  </w:r>
                  <w:proofErr w:type="gramStart"/>
                  <w:r w:rsidR="00B13C36">
                    <w:t>a</w:t>
                  </w:r>
                  <w:r w:rsidR="00FA6366">
                    <w:t>s</w:t>
                  </w:r>
                  <w:proofErr w:type="gramEnd"/>
                  <w:r w:rsidR="00FA6366">
                    <w:t xml:space="preserve"> well as specialty crafting classes. Check our website often for offerings!</w:t>
                  </w:r>
                </w:p>
                <w:p w:rsidR="00D168EF" w:rsidRDefault="00E425A3" w:rsidP="009C6D29">
                  <w:r>
                    <w:t>The studio offers a wide variety of art projects, and spaces to create. We keep it fresh with new ideas all the time.</w:t>
                  </w:r>
                </w:p>
                <w:p w:rsidR="00D168EF" w:rsidRDefault="00D168EF" w:rsidP="009C6D29">
                  <w:r>
                    <w:t>The Recycle R</w:t>
                  </w:r>
                  <w:r w:rsidR="00E425A3">
                    <w:t xml:space="preserve">oom- </w:t>
                  </w:r>
                  <w:r w:rsidR="00AB1ACC">
                    <w:t xml:space="preserve">  L</w:t>
                  </w:r>
                  <w:r>
                    <w:t>oaded with a variety of recyclable art supplies</w:t>
                  </w:r>
                  <w:r w:rsidR="00AB1ACC">
                    <w:t>. Let your artists’ imagination run wild!</w:t>
                  </w:r>
                  <w:r w:rsidR="00E425A3">
                    <w:t xml:space="preserve"> Toilet paper tubes make awesome castles!</w:t>
                  </w:r>
                </w:p>
                <w:p w:rsidR="00D168EF" w:rsidRDefault="00D168EF" w:rsidP="009C6D29">
                  <w:r>
                    <w:t xml:space="preserve">The Beading and Fabric </w:t>
                  </w:r>
                  <w:r w:rsidR="00E425A3">
                    <w:t>Room</w:t>
                  </w:r>
                  <w:proofErr w:type="gramStart"/>
                  <w:r w:rsidR="00E425A3">
                    <w:t>-  B</w:t>
                  </w:r>
                  <w:r>
                    <w:t>eading</w:t>
                  </w:r>
                  <w:proofErr w:type="gramEnd"/>
                  <w:r>
                    <w:t xml:space="preserve"> supplies for all kinds of jewelry making</w:t>
                  </w:r>
                  <w:r w:rsidR="00E425A3">
                    <w:t>,</w:t>
                  </w:r>
                  <w:r>
                    <w:t xml:space="preserve"> and a variety of fabrics and beginning sewing projects available.</w:t>
                  </w:r>
                </w:p>
                <w:p w:rsidR="00D168EF" w:rsidRDefault="00D168EF" w:rsidP="009C6D29">
                  <w:r>
                    <w:t xml:space="preserve">The </w:t>
                  </w:r>
                  <w:r w:rsidR="00E425A3">
                    <w:t>Paint Splatter Room- Paint the walls!</w:t>
                  </w:r>
                  <w:r w:rsidR="005471A6">
                    <w:t xml:space="preserve"> </w:t>
                  </w:r>
                </w:p>
              </w:tc>
            </w:tr>
            <w:tr w:rsidR="00190D3A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06"/>
                    <w:gridCol w:w="267"/>
                    <w:gridCol w:w="2326"/>
                  </w:tblGrid>
                  <w:tr w:rsidR="00190D3A">
                    <w:tc>
                      <w:tcPr>
                        <w:tcW w:w="1582" w:type="pct"/>
                        <w:vAlign w:val="center"/>
                      </w:tcPr>
                      <w:p w:rsidR="00190D3A" w:rsidRDefault="004056DE">
                        <w:pPr>
                          <w:pStyle w:val="NoSpacing"/>
                        </w:pP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3321ABF3" wp14:editId="2DCE6178">
                              <wp:extent cx="758613" cy="365760"/>
                              <wp:effectExtent l="0" t="0" r="3810" b="0"/>
                              <wp:docPr id="13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 preferRelativeResize="0"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613" cy="365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0" w:type="pct"/>
                      </w:tcPr>
                      <w:p w:rsidR="00190D3A" w:rsidRDefault="00190D3A"/>
                    </w:tc>
                    <w:tc>
                      <w:tcPr>
                        <w:tcW w:w="3050" w:type="pct"/>
                      </w:tcPr>
                      <w:p w:rsidR="00190D3A" w:rsidRDefault="00B449A0">
                        <w:pPr>
                          <w:pStyle w:val="Company"/>
                        </w:pPr>
                        <w:r>
                          <w:t>west Seattle Art Nest</w:t>
                        </w:r>
                      </w:p>
                      <w:p w:rsidR="00190D3A" w:rsidRDefault="00B449A0" w:rsidP="0017230A">
                        <w:pPr>
                          <w:pStyle w:val="Footer"/>
                        </w:pPr>
                        <w:r>
                          <w:t>4138 California Ave SW</w:t>
                        </w:r>
                      </w:p>
                      <w:p w:rsidR="00B449A0" w:rsidRDefault="00B449A0" w:rsidP="0017230A">
                        <w:pPr>
                          <w:pStyle w:val="Footer"/>
                        </w:pPr>
                        <w:r>
                          <w:t>Seattle, WA 98116</w:t>
                        </w:r>
                      </w:p>
                    </w:tc>
                  </w:tr>
                </w:tbl>
                <w:p w:rsidR="00190D3A" w:rsidRDefault="00190D3A"/>
              </w:tc>
            </w:tr>
          </w:tbl>
          <w:p w:rsidR="00190D3A" w:rsidRDefault="00190D3A"/>
        </w:tc>
        <w:tc>
          <w:tcPr>
            <w:tcW w:w="720" w:type="dxa"/>
          </w:tcPr>
          <w:p w:rsidR="00190D3A" w:rsidRDefault="00190D3A"/>
        </w:tc>
        <w:tc>
          <w:tcPr>
            <w:tcW w:w="720" w:type="dxa"/>
          </w:tcPr>
          <w:p w:rsidR="00190D3A" w:rsidRDefault="00190D3A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190D3A">
              <w:trPr>
                <w:trHeight w:hRule="exact" w:val="5760"/>
              </w:trPr>
              <w:sdt>
                <w:sdt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190D3A" w:rsidRDefault="004056DE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5762121A" wp14:editId="685D599E">
                            <wp:extent cx="2441448" cy="3268715"/>
                            <wp:effectExtent l="0" t="0" r="0" b="8255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1448" cy="3268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190D3A">
              <w:trPr>
                <w:trHeight w:hRule="exact" w:val="360"/>
              </w:trPr>
              <w:tc>
                <w:tcPr>
                  <w:tcW w:w="5000" w:type="pct"/>
                </w:tcPr>
                <w:p w:rsidR="00190D3A" w:rsidRDefault="00190D3A"/>
              </w:tc>
            </w:tr>
            <w:tr w:rsidR="00190D3A">
              <w:trPr>
                <w:trHeight w:hRule="exact" w:val="3240"/>
              </w:trPr>
              <w:sdt>
                <w:sdtPr>
                  <w:alias w:val="Company"/>
                  <w:tag w:val=""/>
                  <w:id w:val="1477263083"/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190D3A" w:rsidRDefault="00B449A0">
                      <w:pPr>
                        <w:pStyle w:val="Title"/>
                      </w:pPr>
                      <w:r>
                        <w:t>west Seattle Art Nest</w:t>
                      </w:r>
                    </w:p>
                  </w:tc>
                </w:sdtContent>
              </w:sdt>
            </w:tr>
            <w:tr w:rsidR="00190D3A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190D3A" w:rsidRDefault="005E5004" w:rsidP="005E5004">
                  <w:pPr>
                    <w:pStyle w:val="Subtitle"/>
                  </w:pPr>
                  <w:proofErr w:type="gramStart"/>
                  <w:r>
                    <w:t>Where art has no limits or expectations</w:t>
                  </w:r>
                  <w:r w:rsidR="004B1DD7">
                    <w:t>,</w:t>
                  </w:r>
                  <w:r>
                    <w:t xml:space="preserve"> just imagination.</w:t>
                  </w:r>
                  <w:proofErr w:type="gramEnd"/>
                </w:p>
              </w:tc>
            </w:tr>
          </w:tbl>
          <w:p w:rsidR="00190D3A" w:rsidRDefault="00190D3A"/>
        </w:tc>
      </w:tr>
    </w:tbl>
    <w:p w:rsidR="00190D3A" w:rsidRDefault="00190D3A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90D3A" w:rsidTr="007E155A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id w:val="-1941750188"/>
              <w:picture/>
            </w:sdtPr>
            <w:sdtEndPr/>
            <w:sdtContent>
              <w:p w:rsidR="00190D3A" w:rsidRDefault="004056DE"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2432304" cy="3256473"/>
                      <wp:effectExtent l="0" t="0" r="6350" b="1270"/>
                      <wp:docPr id="11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2304" cy="32564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90D3A" w:rsidRDefault="00CE2D0B" w:rsidP="00CE2D0B">
            <w:pPr>
              <w:pStyle w:val="Heading1"/>
              <w:rPr>
                <w:rStyle w:val="Heading1Char"/>
                <w:b/>
                <w:bCs/>
              </w:rPr>
            </w:pPr>
            <w:r>
              <w:rPr>
                <w:rStyle w:val="Heading1Char"/>
                <w:b/>
                <w:bCs/>
              </w:rPr>
              <w:t>Action Painting room!</w:t>
            </w:r>
          </w:p>
          <w:p w:rsidR="007E155A" w:rsidRPr="007E155A" w:rsidRDefault="00CE2D0B" w:rsidP="00CE2D0B">
            <w:pPr>
              <w:rPr>
                <w:sz w:val="22"/>
                <w:szCs w:val="22"/>
              </w:rPr>
            </w:pPr>
            <w:r w:rsidRPr="007E155A">
              <w:rPr>
                <w:sz w:val="22"/>
                <w:szCs w:val="22"/>
              </w:rPr>
              <w:t>This one of a kind room is for the action painter in everyone. You are encouraged to throw paint balls at the walls</w:t>
            </w:r>
            <w:r w:rsidR="00B13C36">
              <w:rPr>
                <w:sz w:val="22"/>
                <w:szCs w:val="22"/>
              </w:rPr>
              <w:t>,</w:t>
            </w:r>
            <w:bookmarkStart w:id="0" w:name="_GoBack"/>
            <w:bookmarkEnd w:id="0"/>
            <w:r w:rsidRPr="007E155A">
              <w:rPr>
                <w:sz w:val="22"/>
                <w:szCs w:val="22"/>
              </w:rPr>
              <w:t xml:space="preserve"> and paint whatever you feel like in the room. </w:t>
            </w:r>
            <w:r w:rsidR="007E155A" w:rsidRPr="007E155A">
              <w:rPr>
                <w:sz w:val="22"/>
                <w:szCs w:val="22"/>
              </w:rPr>
              <w:t xml:space="preserve"> </w:t>
            </w:r>
          </w:p>
          <w:p w:rsidR="007E155A" w:rsidRPr="007E155A" w:rsidRDefault="007E155A" w:rsidP="00CE2D0B">
            <w:pPr>
              <w:rPr>
                <w:sz w:val="22"/>
                <w:szCs w:val="22"/>
              </w:rPr>
            </w:pPr>
            <w:r w:rsidRPr="007E155A">
              <w:rPr>
                <w:sz w:val="22"/>
                <w:szCs w:val="22"/>
              </w:rPr>
              <w:t>Canvas</w:t>
            </w:r>
            <w:r w:rsidR="00EB735C">
              <w:rPr>
                <w:sz w:val="22"/>
                <w:szCs w:val="22"/>
              </w:rPr>
              <w:t>es</w:t>
            </w:r>
            <w:r w:rsidRPr="007E155A">
              <w:rPr>
                <w:sz w:val="22"/>
                <w:szCs w:val="22"/>
              </w:rPr>
              <w:t xml:space="preserve"> are available for taking home your very own action painting. $5/canvas</w:t>
            </w:r>
          </w:p>
          <w:p w:rsidR="00CE2D0B" w:rsidRPr="007E155A" w:rsidRDefault="007E155A" w:rsidP="00CE2D0B">
            <w:pPr>
              <w:rPr>
                <w:sz w:val="22"/>
                <w:szCs w:val="22"/>
              </w:rPr>
            </w:pPr>
            <w:r w:rsidRPr="007E155A">
              <w:rPr>
                <w:sz w:val="22"/>
                <w:szCs w:val="22"/>
              </w:rPr>
              <w:t xml:space="preserve"> The paint is non-toxic and washable. While we do have smocks for use</w:t>
            </w:r>
            <w:r w:rsidR="00EB735C">
              <w:rPr>
                <w:sz w:val="22"/>
                <w:szCs w:val="22"/>
              </w:rPr>
              <w:t xml:space="preserve"> in the studio</w:t>
            </w:r>
            <w:r w:rsidR="00BD17C5">
              <w:rPr>
                <w:sz w:val="22"/>
                <w:szCs w:val="22"/>
              </w:rPr>
              <w:t>,</w:t>
            </w:r>
            <w:r w:rsidRPr="007E155A">
              <w:rPr>
                <w:sz w:val="22"/>
                <w:szCs w:val="22"/>
              </w:rPr>
              <w:t xml:space="preserve"> it is always a great idea to dress for a mess</w:t>
            </w:r>
            <w:r w:rsidRPr="007E155A">
              <w:rPr>
                <w:sz w:val="22"/>
                <w:szCs w:val="22"/>
              </w:rPr>
              <w:sym w:font="Wingdings" w:char="F04A"/>
            </w:r>
            <w:r w:rsidRPr="007E155A">
              <w:rPr>
                <w:sz w:val="22"/>
                <w:szCs w:val="22"/>
              </w:rPr>
              <w:t xml:space="preserve"> </w:t>
            </w:r>
          </w:p>
          <w:p w:rsidR="007E155A" w:rsidRPr="00CE2D0B" w:rsidRDefault="007E155A" w:rsidP="00CE2D0B">
            <w:r w:rsidRPr="007E155A">
              <w:rPr>
                <w:sz w:val="22"/>
                <w:szCs w:val="22"/>
              </w:rPr>
              <w:t>Oh it’s not just for the kids….Adult action paint nights are available upon request.</w:t>
            </w:r>
          </w:p>
        </w:tc>
        <w:tc>
          <w:tcPr>
            <w:tcW w:w="713" w:type="dxa"/>
          </w:tcPr>
          <w:p w:rsidR="00190D3A" w:rsidRDefault="00190D3A"/>
        </w:tc>
        <w:tc>
          <w:tcPr>
            <w:tcW w:w="713" w:type="dxa"/>
          </w:tcPr>
          <w:p w:rsidR="00190D3A" w:rsidRDefault="00190D3A"/>
        </w:tc>
        <w:tc>
          <w:tcPr>
            <w:tcW w:w="3843" w:type="dxa"/>
          </w:tcPr>
          <w:p w:rsidR="00190D3A" w:rsidRDefault="00E74850" w:rsidP="00E74850">
            <w:pPr>
              <w:pStyle w:val="Heading2"/>
              <w:spacing w:before="200"/>
              <w:rPr>
                <w:rStyle w:val="Heading2Char"/>
                <w:b/>
                <w:bCs/>
                <w:color w:val="008000"/>
                <w:sz w:val="40"/>
                <w:szCs w:val="40"/>
              </w:rPr>
            </w:pPr>
            <w:r w:rsidRPr="00E74850">
              <w:rPr>
                <w:rStyle w:val="Heading2Char"/>
                <w:b/>
                <w:bCs/>
                <w:color w:val="008000"/>
                <w:sz w:val="40"/>
                <w:szCs w:val="40"/>
              </w:rPr>
              <w:t>Birthday Parties</w:t>
            </w:r>
          </w:p>
          <w:p w:rsidR="00E74850" w:rsidRPr="00E74850" w:rsidRDefault="00E74850" w:rsidP="00E74850">
            <w:r w:rsidRPr="00B449A0">
              <w:rPr>
                <w:sz w:val="28"/>
                <w:szCs w:val="28"/>
              </w:rPr>
              <w:t>Let’s Party…we specialize in free-style, themed, and guided art parties for all ages. We have a recycle room, paint room</w:t>
            </w:r>
            <w:r w:rsidR="005C748B">
              <w:rPr>
                <w:sz w:val="28"/>
                <w:szCs w:val="28"/>
              </w:rPr>
              <w:t>,</w:t>
            </w:r>
            <w:r w:rsidRPr="00B449A0">
              <w:rPr>
                <w:sz w:val="28"/>
                <w:szCs w:val="28"/>
              </w:rPr>
              <w:t xml:space="preserve"> fabric and beading room</w:t>
            </w:r>
            <w:r w:rsidR="005C748B">
              <w:rPr>
                <w:sz w:val="28"/>
                <w:szCs w:val="28"/>
              </w:rPr>
              <w:t>,</w:t>
            </w:r>
            <w:r w:rsidRPr="00B449A0">
              <w:rPr>
                <w:sz w:val="28"/>
                <w:szCs w:val="28"/>
              </w:rPr>
              <w:t xml:space="preserve"> as well as the main art stations</w:t>
            </w:r>
            <w:r w:rsidR="005C748B">
              <w:rPr>
                <w:sz w:val="28"/>
                <w:szCs w:val="28"/>
              </w:rPr>
              <w:t>, in addition to a</w:t>
            </w:r>
            <w:r w:rsidRPr="00B449A0">
              <w:rPr>
                <w:sz w:val="28"/>
                <w:szCs w:val="28"/>
              </w:rPr>
              <w:t xml:space="preserve"> playroom for the roaming artist</w:t>
            </w:r>
            <w:r w:rsidRPr="00B449A0">
              <w:rPr>
                <w:sz w:val="28"/>
                <w:szCs w:val="28"/>
              </w:rPr>
              <w:sym w:font="Wingdings" w:char="F04A"/>
            </w:r>
            <w:r w:rsidRPr="00B449A0">
              <w:rPr>
                <w:sz w:val="28"/>
                <w:szCs w:val="28"/>
              </w:rPr>
              <w:t xml:space="preserve"> all for you to enjoy</w:t>
            </w:r>
            <w:r>
              <w:t xml:space="preserve">. </w:t>
            </w:r>
          </w:p>
          <w:p w:rsidR="00B83189" w:rsidRDefault="0012740D" w:rsidP="00E74850">
            <w:pPr>
              <w:pStyle w:val="Quote"/>
            </w:pPr>
            <w:r>
              <w:t>After School Art- an enriching experience for those budding artists.</w:t>
            </w:r>
          </w:p>
          <w:p w:rsidR="00B83189" w:rsidRDefault="00B83189" w:rsidP="00B83189">
            <w:pPr>
              <w:tabs>
                <w:tab w:val="left" w:pos="1055"/>
              </w:tabs>
              <w:rPr>
                <w:color w:val="FF0000"/>
                <w:sz w:val="24"/>
                <w:szCs w:val="24"/>
              </w:rPr>
            </w:pPr>
            <w:r w:rsidRPr="00B83189">
              <w:rPr>
                <w:color w:val="FF0000"/>
                <w:sz w:val="36"/>
                <w:szCs w:val="36"/>
              </w:rPr>
              <w:t>Art Camp</w:t>
            </w:r>
          </w:p>
          <w:p w:rsidR="00B83189" w:rsidRPr="00B83189" w:rsidRDefault="00B83189" w:rsidP="00B83189">
            <w:pPr>
              <w:tabs>
                <w:tab w:val="left" w:pos="1055"/>
              </w:tabs>
              <w:rPr>
                <w:color w:val="auto"/>
                <w:sz w:val="24"/>
                <w:szCs w:val="24"/>
              </w:rPr>
            </w:pPr>
            <w:r w:rsidRPr="00D168EF">
              <w:rPr>
                <w:color w:val="auto"/>
                <w:sz w:val="24"/>
                <w:szCs w:val="24"/>
              </w:rPr>
              <w:t>Art ca</w:t>
            </w:r>
            <w:r w:rsidR="00D168EF">
              <w:rPr>
                <w:color w:val="auto"/>
                <w:sz w:val="24"/>
                <w:szCs w:val="24"/>
              </w:rPr>
              <w:t xml:space="preserve">mp is designed for ages 5 &amp; up.  Camp is from 9am – 2pm. </w:t>
            </w:r>
            <w:r w:rsidRPr="00D168EF">
              <w:rPr>
                <w:color w:val="auto"/>
                <w:sz w:val="24"/>
                <w:szCs w:val="24"/>
              </w:rPr>
              <w:t xml:space="preserve">While each week is “themed” we </w:t>
            </w:r>
            <w:r>
              <w:rPr>
                <w:color w:val="auto"/>
                <w:sz w:val="24"/>
                <w:szCs w:val="24"/>
              </w:rPr>
              <w:t>explore a variety of art, science, and music</w:t>
            </w:r>
            <w:r w:rsidR="0012740D">
              <w:rPr>
                <w:color w:val="auto"/>
                <w:sz w:val="24"/>
                <w:szCs w:val="24"/>
              </w:rPr>
              <w:t>, with special guests sharing their talents with your artists</w:t>
            </w:r>
            <w:r>
              <w:rPr>
                <w:color w:val="auto"/>
                <w:sz w:val="24"/>
                <w:szCs w:val="24"/>
              </w:rPr>
              <w:t>.</w:t>
            </w:r>
            <w:r w:rsidR="00D168EF">
              <w:rPr>
                <w:color w:val="auto"/>
                <w:sz w:val="24"/>
                <w:szCs w:val="24"/>
              </w:rPr>
              <w:t xml:space="preserve"> Please bring a water bottle</w:t>
            </w:r>
            <w:r w:rsidR="0012740D">
              <w:rPr>
                <w:color w:val="auto"/>
                <w:sz w:val="24"/>
                <w:szCs w:val="24"/>
              </w:rPr>
              <w:t>, a</w:t>
            </w:r>
            <w:r w:rsidR="00D168EF">
              <w:rPr>
                <w:color w:val="auto"/>
                <w:sz w:val="24"/>
                <w:szCs w:val="24"/>
              </w:rPr>
              <w:t xml:space="preserve"> sack lunch</w:t>
            </w:r>
            <w:r w:rsidR="0012740D">
              <w:rPr>
                <w:color w:val="auto"/>
                <w:sz w:val="24"/>
                <w:szCs w:val="24"/>
              </w:rPr>
              <w:t>,</w:t>
            </w:r>
            <w:r w:rsidR="00D168EF">
              <w:rPr>
                <w:color w:val="auto"/>
                <w:sz w:val="24"/>
                <w:szCs w:val="24"/>
              </w:rPr>
              <w:t xml:space="preserve"> and dress for an artful day.</w:t>
            </w:r>
            <w:r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</w:tcPr>
          <w:p w:rsidR="00190D3A" w:rsidRDefault="00190D3A"/>
        </w:tc>
        <w:tc>
          <w:tcPr>
            <w:tcW w:w="720" w:type="dxa"/>
          </w:tcPr>
          <w:p w:rsidR="00190D3A" w:rsidRDefault="00190D3A"/>
        </w:tc>
        <w:tc>
          <w:tcPr>
            <w:tcW w:w="3851" w:type="dxa"/>
          </w:tcPr>
          <w:sdt>
            <w:sdtPr>
              <w:id w:val="1665123103"/>
              <w:picture/>
            </w:sdtPr>
            <w:sdtEndPr/>
            <w:sdtContent>
              <w:p w:rsidR="00190D3A" w:rsidRDefault="004056DE"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2296632" cy="2922592"/>
                      <wp:effectExtent l="0" t="0" r="8890" b="0"/>
                      <wp:docPr id="12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10957" cy="29408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90D3A" w:rsidRDefault="00B449A0">
            <w:pPr>
              <w:pStyle w:val="Caption"/>
            </w:pPr>
            <w:r>
              <w:t>The places I’ve been…so far. Story telling through a traditional Aboriginal painting style.</w:t>
            </w:r>
          </w:p>
          <w:p w:rsidR="00190D3A" w:rsidRDefault="00697E33" w:rsidP="00B449A0">
            <w:r w:rsidRPr="00B449A0">
              <w:rPr>
                <w:color w:val="4F3C59" w:themeColor="accent6" w:themeShade="BF"/>
                <w:sz w:val="32"/>
                <w:szCs w:val="32"/>
              </w:rPr>
              <w:t>Pain</w:t>
            </w:r>
            <w:r w:rsidR="00CE2D0B" w:rsidRPr="00B449A0">
              <w:rPr>
                <w:color w:val="4F3C59" w:themeColor="accent6" w:themeShade="BF"/>
                <w:sz w:val="32"/>
                <w:szCs w:val="32"/>
              </w:rPr>
              <w:t>t Night with Ms. Christi</w:t>
            </w:r>
            <w:r w:rsidR="00CE2D0B" w:rsidRPr="00B449A0">
              <w:rPr>
                <w:color w:val="4F3C59" w:themeColor="accent6" w:themeShade="BF"/>
              </w:rPr>
              <w:t xml:space="preserve"> </w:t>
            </w:r>
            <w:r w:rsidR="00B449A0">
              <w:t xml:space="preserve"> </w:t>
            </w:r>
          </w:p>
          <w:p w:rsidR="00B449A0" w:rsidRPr="00B449A0" w:rsidRDefault="007632A8" w:rsidP="00B449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Join us</w:t>
            </w:r>
            <w:r w:rsidR="00B449A0" w:rsidRPr="00B449A0">
              <w:rPr>
                <w:sz w:val="28"/>
                <w:szCs w:val="28"/>
              </w:rPr>
              <w:t xml:space="preserve"> for Adu</w:t>
            </w:r>
            <w:r w:rsidR="00B449A0">
              <w:rPr>
                <w:sz w:val="28"/>
                <w:szCs w:val="28"/>
              </w:rPr>
              <w:t>lt Paint night with Ms. Christi</w:t>
            </w:r>
            <w:r w:rsidR="00BD17C5">
              <w:rPr>
                <w:sz w:val="28"/>
                <w:szCs w:val="28"/>
              </w:rPr>
              <w:t>!  Create your masterpiece</w:t>
            </w:r>
            <w:r>
              <w:rPr>
                <w:sz w:val="28"/>
                <w:szCs w:val="28"/>
              </w:rPr>
              <w:t>,</w:t>
            </w:r>
            <w:r w:rsidR="00BD17C5">
              <w:rPr>
                <w:sz w:val="28"/>
                <w:szCs w:val="28"/>
              </w:rPr>
              <w:t xml:space="preserve"> while </w:t>
            </w:r>
            <w:proofErr w:type="gramStart"/>
            <w:r w:rsidR="00BD17C5">
              <w:rPr>
                <w:sz w:val="28"/>
                <w:szCs w:val="28"/>
              </w:rPr>
              <w:t>sipping</w:t>
            </w:r>
            <w:r>
              <w:rPr>
                <w:sz w:val="28"/>
                <w:szCs w:val="28"/>
              </w:rPr>
              <w:t xml:space="preserve"> </w:t>
            </w:r>
            <w:r w:rsidR="00BD17C5">
              <w:rPr>
                <w:sz w:val="28"/>
                <w:szCs w:val="28"/>
              </w:rPr>
              <w:t xml:space="preserve"> wine</w:t>
            </w:r>
            <w:proofErr w:type="gramEnd"/>
            <w:r w:rsidR="00BD17C5">
              <w:rPr>
                <w:sz w:val="28"/>
                <w:szCs w:val="28"/>
              </w:rPr>
              <w:t>, and noshing on light snacks.</w:t>
            </w:r>
            <w:r w:rsidR="00B449A0" w:rsidRPr="00B449A0">
              <w:rPr>
                <w:sz w:val="28"/>
                <w:szCs w:val="28"/>
              </w:rPr>
              <w:t xml:space="preserve"> Christi will guide</w:t>
            </w:r>
            <w:r w:rsidR="00BD17C5">
              <w:rPr>
                <w:sz w:val="28"/>
                <w:szCs w:val="28"/>
              </w:rPr>
              <w:t xml:space="preserve"> you</w:t>
            </w:r>
            <w:r w:rsidR="00B449A0" w:rsidRPr="00B449A0">
              <w:rPr>
                <w:sz w:val="28"/>
                <w:szCs w:val="28"/>
              </w:rPr>
              <w:t xml:space="preserve"> through each step</w:t>
            </w:r>
            <w:r w:rsidR="00BD17C5">
              <w:rPr>
                <w:sz w:val="28"/>
                <w:szCs w:val="28"/>
              </w:rPr>
              <w:t>, giving you the</w:t>
            </w:r>
            <w:r w:rsidR="00B449A0" w:rsidRPr="00B449A0">
              <w:rPr>
                <w:sz w:val="28"/>
                <w:szCs w:val="28"/>
              </w:rPr>
              <w:t xml:space="preserve"> tools to feel comfortable with your masterpiece. Sign up available online,</w:t>
            </w:r>
            <w:r w:rsidR="00BD17C5">
              <w:rPr>
                <w:sz w:val="28"/>
                <w:szCs w:val="28"/>
              </w:rPr>
              <w:t xml:space="preserve"> via email,</w:t>
            </w:r>
            <w:r>
              <w:rPr>
                <w:sz w:val="28"/>
                <w:szCs w:val="28"/>
              </w:rPr>
              <w:t xml:space="preserve"> </w:t>
            </w:r>
            <w:r w:rsidR="00BD17C5">
              <w:rPr>
                <w:sz w:val="28"/>
                <w:szCs w:val="28"/>
              </w:rPr>
              <w:t>phone, or Facebook.</w:t>
            </w:r>
          </w:p>
        </w:tc>
      </w:tr>
    </w:tbl>
    <w:p w:rsidR="00190D3A" w:rsidRDefault="00190D3A">
      <w:pPr>
        <w:pStyle w:val="NoSpacing"/>
      </w:pPr>
    </w:p>
    <w:sectPr w:rsidR="00190D3A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1C9"/>
    <w:rsid w:val="0012740D"/>
    <w:rsid w:val="0017230A"/>
    <w:rsid w:val="00190D3A"/>
    <w:rsid w:val="002511C9"/>
    <w:rsid w:val="00351E5C"/>
    <w:rsid w:val="004056DE"/>
    <w:rsid w:val="004B1DD7"/>
    <w:rsid w:val="005471A6"/>
    <w:rsid w:val="005B4B3C"/>
    <w:rsid w:val="005C748B"/>
    <w:rsid w:val="005E5004"/>
    <w:rsid w:val="0064673E"/>
    <w:rsid w:val="00653C70"/>
    <w:rsid w:val="00697E33"/>
    <w:rsid w:val="006C1E39"/>
    <w:rsid w:val="006F57B1"/>
    <w:rsid w:val="0073198B"/>
    <w:rsid w:val="007632A8"/>
    <w:rsid w:val="007E155A"/>
    <w:rsid w:val="00813ECA"/>
    <w:rsid w:val="008D105A"/>
    <w:rsid w:val="009C6D29"/>
    <w:rsid w:val="00AB1ACC"/>
    <w:rsid w:val="00B13C36"/>
    <w:rsid w:val="00B449A0"/>
    <w:rsid w:val="00B83189"/>
    <w:rsid w:val="00BD17C5"/>
    <w:rsid w:val="00CE2D0B"/>
    <w:rsid w:val="00D168EF"/>
    <w:rsid w:val="00D67FFD"/>
    <w:rsid w:val="00DD00B0"/>
    <w:rsid w:val="00E425A3"/>
    <w:rsid w:val="00E74850"/>
    <w:rsid w:val="00E948A4"/>
    <w:rsid w:val="00EB735C"/>
    <w:rsid w:val="00FA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stino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28</TotalTime>
  <Pages>2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Seattle Art Nest</Company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Justino</dc:creator>
  <cp:lastModifiedBy>karen</cp:lastModifiedBy>
  <cp:revision>53</cp:revision>
  <dcterms:created xsi:type="dcterms:W3CDTF">2015-03-18T20:23:00Z</dcterms:created>
  <dcterms:modified xsi:type="dcterms:W3CDTF">2015-03-18T20:51:00Z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